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14:paraId="377862E7" w14:textId="77777777" w:rsidTr="00914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14:paraId="6F75D20F" w14:textId="77777777" w:rsidR="005C61E4" w:rsidRPr="00AA4794" w:rsidRDefault="005C61E4" w:rsidP="005C61E4">
            <w:pPr>
              <w:spacing w:after="160" w:line="312" w:lineRule="auto"/>
            </w:pPr>
            <w:bookmarkStart w:id="0" w:name="_GoBack"/>
            <w:bookmarkEnd w:id="0"/>
            <w:r w:rsidRPr="00AA4794">
              <w:rPr>
                <w:noProof/>
                <w:lang w:val="en-GB" w:eastAsia="en-GB"/>
              </w:rPr>
              <w:drawing>
                <wp:inline distT="0" distB="0" distL="0" distR="0" wp14:anchorId="123C04C3" wp14:editId="238F754C">
                  <wp:extent cx="4452303" cy="4572635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303" cy="4572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A1DE2A" w14:textId="56425165" w:rsidR="005C61E4" w:rsidRPr="006B200C" w:rsidRDefault="002453E1" w:rsidP="00CE6439">
            <w:pPr>
              <w:pStyle w:val="Date"/>
              <w:spacing w:before="0"/>
              <w:jc w:val="center"/>
              <w:rPr>
                <w:sz w:val="72"/>
                <w:szCs w:val="72"/>
              </w:rPr>
            </w:pPr>
            <w:r w:rsidRPr="002453E1">
              <w:rPr>
                <w:sz w:val="96"/>
                <w:szCs w:val="96"/>
              </w:rPr>
              <w:t>MIND OVER NATTER</w:t>
            </w:r>
            <w:r w:rsidR="00CE6439">
              <w:rPr>
                <w:color w:val="000000" w:themeColor="text1"/>
                <w:sz w:val="52"/>
                <w:szCs w:val="52"/>
              </w:rPr>
              <w:br/>
            </w:r>
            <w:r w:rsidR="006B200C">
              <w:rPr>
                <w:color w:val="000000" w:themeColor="text1"/>
                <w:sz w:val="72"/>
                <w:szCs w:val="72"/>
              </w:rPr>
              <w:br/>
            </w:r>
            <w:r w:rsidR="006B200C" w:rsidRPr="00CE6439">
              <w:rPr>
                <w:color w:val="000000" w:themeColor="text1"/>
                <w:sz w:val="96"/>
                <w:szCs w:val="96"/>
              </w:rPr>
              <w:t>7</w:t>
            </w:r>
            <w:r w:rsidR="00CE6439" w:rsidRPr="00CE6439">
              <w:rPr>
                <w:rFonts w:ascii="Impact" w:hAnsi="Impact"/>
                <w:color w:val="000000" w:themeColor="text1"/>
                <w:sz w:val="48"/>
                <w:szCs w:val="48"/>
              </w:rPr>
              <w:t>pm</w:t>
            </w:r>
            <w:r w:rsidR="006B200C" w:rsidRPr="006B200C">
              <w:rPr>
                <w:rFonts w:ascii="Impact" w:hAnsi="Impact"/>
                <w:color w:val="000000" w:themeColor="text1"/>
                <w:sz w:val="96"/>
                <w:szCs w:val="96"/>
              </w:rPr>
              <w:t xml:space="preserve"> </w:t>
            </w:r>
            <w:r w:rsidR="00CE6439">
              <w:rPr>
                <w:rFonts w:ascii="Impact" w:hAnsi="Impact"/>
                <w:color w:val="000000" w:themeColor="text1"/>
                <w:sz w:val="96"/>
                <w:szCs w:val="96"/>
              </w:rPr>
              <w:t xml:space="preserve"> </w:t>
            </w:r>
            <w:r w:rsidRPr="006B200C">
              <w:rPr>
                <w:rFonts w:ascii="Impact" w:hAnsi="Impact"/>
                <w:color w:val="000000" w:themeColor="text1"/>
                <w:sz w:val="96"/>
                <w:szCs w:val="96"/>
              </w:rPr>
              <w:t>13/03/2019</w:t>
            </w:r>
            <w:r w:rsidR="006B200C">
              <w:rPr>
                <w:b/>
                <w:color w:val="000000" w:themeColor="text1"/>
                <w:sz w:val="44"/>
                <w:szCs w:val="44"/>
              </w:rPr>
              <w:br/>
            </w:r>
            <w:r w:rsidR="006B200C">
              <w:rPr>
                <w:b/>
                <w:color w:val="000000" w:themeColor="text1"/>
                <w:sz w:val="56"/>
                <w:szCs w:val="56"/>
              </w:rPr>
              <w:br/>
            </w:r>
            <w:r w:rsidRPr="006B200C">
              <w:rPr>
                <w:b/>
                <w:color w:val="000000" w:themeColor="text1"/>
                <w:sz w:val="56"/>
                <w:szCs w:val="56"/>
              </w:rPr>
              <w:t xml:space="preserve">Community Soul </w:t>
            </w:r>
            <w:r w:rsidR="006D53E4" w:rsidRPr="006B200C">
              <w:rPr>
                <w:b/>
                <w:color w:val="000000" w:themeColor="text1"/>
                <w:sz w:val="56"/>
                <w:szCs w:val="56"/>
              </w:rPr>
              <w:br/>
            </w:r>
            <w:r w:rsidR="006D53E4" w:rsidRPr="006B200C">
              <w:rPr>
                <w:b/>
                <w:color w:val="000000" w:themeColor="text1"/>
                <w:sz w:val="48"/>
                <w:szCs w:val="48"/>
              </w:rPr>
              <w:t>117 Wallasey Village</w:t>
            </w:r>
            <w:r w:rsidR="006D53E4" w:rsidRPr="006B200C">
              <w:rPr>
                <w:b/>
                <w:color w:val="000000" w:themeColor="text1"/>
                <w:sz w:val="48"/>
                <w:szCs w:val="48"/>
              </w:rPr>
              <w:br/>
              <w:t>Wallasey CH45 3LF</w:t>
            </w:r>
          </w:p>
          <w:p w14:paraId="77D4DC8D" w14:textId="77777777" w:rsidR="00880783" w:rsidRPr="00AA4794" w:rsidRDefault="005C61E4" w:rsidP="00AA4794">
            <w:pPr>
              <w:spacing w:after="160" w:line="312" w:lineRule="auto"/>
            </w:pPr>
            <w:r w:rsidRPr="00AA4794">
              <w:rPr>
                <w:noProof/>
                <w:lang w:val="en-GB" w:eastAsia="en-GB"/>
              </w:rPr>
              <w:drawing>
                <wp:inline distT="0" distB="0" distL="0" distR="0" wp14:anchorId="5193B0E3" wp14:editId="29F5CADC">
                  <wp:extent cx="914400" cy="460800"/>
                  <wp:effectExtent l="0" t="0" r="0" b="0"/>
                  <wp:docPr id="3" name="Picture 3" descr="Logo placeh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 ms.png"/>
                          <pic:cNvPicPr/>
                        </pic:nvPicPr>
                        <pic:blipFill>
                          <a:blip r:embed="rId9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6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3C1E119F" w14:textId="5E592014" w:rsidR="005C61E4" w:rsidRPr="00AA4794" w:rsidRDefault="006D53E4" w:rsidP="005C61E4">
            <w:pPr>
              <w:pStyle w:val="Heading2"/>
              <w:outlineLvl w:val="1"/>
            </w:pPr>
            <w:r>
              <w:t>A friendly s</w:t>
            </w:r>
            <w:r w:rsidR="002453E1">
              <w:t>upport group</w:t>
            </w:r>
            <w:r>
              <w:t xml:space="preserve"> for parents who have children/young adults with mental health issues</w:t>
            </w:r>
          </w:p>
          <w:p w14:paraId="6896D91A" w14:textId="77777777" w:rsidR="005C61E4" w:rsidRPr="00AA4794" w:rsidRDefault="00C534E9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909312545"/>
                <w:placeholder>
                  <w:docPart w:val="50141E5BDF8242F6A2C68A6DF6553281"/>
                </w:placeholder>
                <w:temporary/>
                <w:showingPlcHdr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7E139A33" w14:textId="6E8B0860" w:rsidR="005C61E4" w:rsidRPr="00AA4794" w:rsidRDefault="005C4D99" w:rsidP="005C61E4">
            <w:pPr>
              <w:pStyle w:val="Heading2"/>
              <w:outlineLvl w:val="1"/>
            </w:pPr>
            <w:r>
              <w:t>Small, friendly meetings where you can chat, share your experiences, find support and advice or simply sit and listen</w:t>
            </w:r>
          </w:p>
          <w:p w14:paraId="23DACE66" w14:textId="77777777" w:rsidR="005C61E4" w:rsidRPr="00AA4794" w:rsidRDefault="00C534E9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319850249"/>
                <w:placeholder>
                  <w:docPart w:val="F9AB4C3562D1484282C7277E9CEF5943"/>
                </w:placeholder>
                <w:temporary/>
                <w:showingPlcHdr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1C2CF719" w14:textId="1E4FCE26" w:rsidR="00AA4794" w:rsidRPr="00AA4794" w:rsidRDefault="006B200C" w:rsidP="005C61E4">
            <w:pPr>
              <w:pStyle w:val="Heading2"/>
              <w:outlineLvl w:val="1"/>
            </w:pPr>
            <w:r>
              <w:t>Don’t feel isolated and stressed. Come along and join us.</w:t>
            </w:r>
          </w:p>
          <w:p w14:paraId="17187B36" w14:textId="14D8644B" w:rsidR="005C61E4" w:rsidRPr="00AA4794" w:rsidRDefault="006B200C" w:rsidP="00AA4794">
            <w:pPr>
              <w:pStyle w:val="ContactInfo"/>
              <w:spacing w:line="312" w:lineRule="auto"/>
            </w:pPr>
            <w:r>
              <w:rPr>
                <w:bCs w:val="0"/>
              </w:rPr>
              <w:t xml:space="preserve">Keep in touch for future meetings: </w:t>
            </w:r>
            <w:r>
              <w:rPr>
                <w:bCs w:val="0"/>
              </w:rPr>
              <w:br/>
            </w:r>
            <w:r w:rsidR="006D53E4">
              <w:t>Text/Tel : 07495 935494</w:t>
            </w:r>
          </w:p>
          <w:p w14:paraId="213B73CD" w14:textId="536F13C6" w:rsidR="005C61E4" w:rsidRDefault="006B200C" w:rsidP="00AA4794">
            <w:pPr>
              <w:pStyle w:val="ContactInfo"/>
              <w:spacing w:line="312" w:lineRule="auto"/>
              <w:rPr>
                <w:bCs w:val="0"/>
                <w:sz w:val="20"/>
                <w:szCs w:val="20"/>
              </w:rPr>
            </w:pPr>
            <w:r w:rsidRPr="006B200C">
              <w:rPr>
                <w:sz w:val="20"/>
                <w:szCs w:val="20"/>
              </w:rPr>
              <w:t>wirralmindovernatter@gmail.com</w:t>
            </w:r>
          </w:p>
          <w:p w14:paraId="3C12C06E" w14:textId="4DB20ECC" w:rsidR="006B200C" w:rsidRPr="006D53E4" w:rsidRDefault="006B200C" w:rsidP="00AA4794">
            <w:pPr>
              <w:pStyle w:val="ContactInfo"/>
              <w:spacing w:line="312" w:lineRule="auto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 wp14:anchorId="0D47BF5C" wp14:editId="1FB36DA0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245745</wp:posOffset>
                  </wp:positionV>
                  <wp:extent cx="393700" cy="295275"/>
                  <wp:effectExtent l="0" t="0" r="0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acebook-logo-png-transparent-background-i5--klj-lokeren-heiende-9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and look for us on Facebook</w:t>
            </w:r>
          </w:p>
          <w:p w14:paraId="00D64742" w14:textId="0ED63793" w:rsidR="005C61E4" w:rsidRPr="00AA4794" w:rsidRDefault="005C4D99" w:rsidP="00AA4794">
            <w:pPr>
              <w:pStyle w:val="ContactInfo"/>
              <w:spacing w:line="312" w:lineRule="auto"/>
            </w:pPr>
            <w:r>
              <w:t xml:space="preserve">     </w:t>
            </w:r>
            <w:proofErr w:type="spellStart"/>
            <w:r w:rsidRPr="005C4D99">
              <w:t>wirralmindovernatter</w:t>
            </w:r>
            <w:proofErr w:type="spellEnd"/>
          </w:p>
        </w:tc>
      </w:tr>
    </w:tbl>
    <w:p w14:paraId="20770D0A" w14:textId="77777777"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8D0F4D" w14:textId="77777777" w:rsidR="0085747E" w:rsidRDefault="0085747E" w:rsidP="005F5D5F">
      <w:pPr>
        <w:spacing w:after="0" w:line="240" w:lineRule="auto"/>
      </w:pPr>
      <w:r>
        <w:separator/>
      </w:r>
    </w:p>
  </w:endnote>
  <w:endnote w:type="continuationSeparator" w:id="0">
    <w:p w14:paraId="6D34CAC0" w14:textId="77777777" w:rsidR="0085747E" w:rsidRDefault="0085747E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3C8348" w14:textId="77777777" w:rsidR="0085747E" w:rsidRDefault="0085747E" w:rsidP="005F5D5F">
      <w:pPr>
        <w:spacing w:after="0" w:line="240" w:lineRule="auto"/>
      </w:pPr>
      <w:r>
        <w:separator/>
      </w:r>
    </w:p>
  </w:footnote>
  <w:footnote w:type="continuationSeparator" w:id="0">
    <w:p w14:paraId="622078AF" w14:textId="77777777" w:rsidR="0085747E" w:rsidRDefault="0085747E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3E1"/>
    <w:rsid w:val="000168C0"/>
    <w:rsid w:val="000427C6"/>
    <w:rsid w:val="00076F31"/>
    <w:rsid w:val="000B4C91"/>
    <w:rsid w:val="00171CDD"/>
    <w:rsid w:val="00175521"/>
    <w:rsid w:val="00181FB9"/>
    <w:rsid w:val="002453E1"/>
    <w:rsid w:val="00251739"/>
    <w:rsid w:val="00261A78"/>
    <w:rsid w:val="003B6A17"/>
    <w:rsid w:val="00411532"/>
    <w:rsid w:val="005222EE"/>
    <w:rsid w:val="00541BB3"/>
    <w:rsid w:val="00544732"/>
    <w:rsid w:val="005C4D99"/>
    <w:rsid w:val="005C61E4"/>
    <w:rsid w:val="005F5D5F"/>
    <w:rsid w:val="00665EA1"/>
    <w:rsid w:val="006B200C"/>
    <w:rsid w:val="006D53E4"/>
    <w:rsid w:val="006E5B0F"/>
    <w:rsid w:val="0079199F"/>
    <w:rsid w:val="007B5354"/>
    <w:rsid w:val="00837654"/>
    <w:rsid w:val="0085747E"/>
    <w:rsid w:val="00880783"/>
    <w:rsid w:val="008B5772"/>
    <w:rsid w:val="008C031F"/>
    <w:rsid w:val="008C1756"/>
    <w:rsid w:val="008D17FF"/>
    <w:rsid w:val="008F6C52"/>
    <w:rsid w:val="009141C6"/>
    <w:rsid w:val="00A03450"/>
    <w:rsid w:val="00A97C88"/>
    <w:rsid w:val="00AA4794"/>
    <w:rsid w:val="00AB3068"/>
    <w:rsid w:val="00AB58F4"/>
    <w:rsid w:val="00AF32DC"/>
    <w:rsid w:val="00B46A60"/>
    <w:rsid w:val="00BC6ED1"/>
    <w:rsid w:val="00C534E9"/>
    <w:rsid w:val="00C57F20"/>
    <w:rsid w:val="00CE6439"/>
    <w:rsid w:val="00D16845"/>
    <w:rsid w:val="00D56FBE"/>
    <w:rsid w:val="00D751DD"/>
    <w:rsid w:val="00E3564F"/>
    <w:rsid w:val="00EC1838"/>
    <w:rsid w:val="00F2548A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90DE0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uiPriority="11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customStyle="1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B200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uiPriority="11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customStyle="1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B20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rian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141E5BDF8242F6A2C68A6DF65532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00CDC5-045D-4E60-87FC-F97363E2CAE9}"/>
      </w:docPartPr>
      <w:docPartBody>
        <w:p w:rsidR="006C0FDE" w:rsidRDefault="0052197E">
          <w:pPr>
            <w:pStyle w:val="50141E5BDF8242F6A2C68A6DF6553281"/>
          </w:pPr>
          <w:r w:rsidRPr="00AA4794">
            <w:t>────</w:t>
          </w:r>
        </w:p>
      </w:docPartBody>
    </w:docPart>
    <w:docPart>
      <w:docPartPr>
        <w:name w:val="F9AB4C3562D1484282C7277E9CEF5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88C62-F522-4E0E-86DB-DADCA9B6F8B3}"/>
      </w:docPartPr>
      <w:docPartBody>
        <w:p w:rsidR="006C0FDE" w:rsidRDefault="0052197E">
          <w:pPr>
            <w:pStyle w:val="F9AB4C3562D1484282C7277E9CEF5943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97E"/>
    <w:rsid w:val="0052197E"/>
    <w:rsid w:val="006C0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BCA16F3FCD4AFCA36446A65E496216">
    <w:name w:val="4DBCA16F3FCD4AFCA36446A65E496216"/>
  </w:style>
  <w:style w:type="paragraph" w:customStyle="1" w:styleId="3DB93B96278C4DA19FB24E837BC804D0">
    <w:name w:val="3DB93B96278C4DA19FB24E837BC804D0"/>
  </w:style>
  <w:style w:type="paragraph" w:customStyle="1" w:styleId="9D65B036C7D145FA8106A8B2BCB1A324">
    <w:name w:val="9D65B036C7D145FA8106A8B2BCB1A324"/>
  </w:style>
  <w:style w:type="paragraph" w:customStyle="1" w:styleId="E37522BFAE5543C78FFD6FDE2A0299BB">
    <w:name w:val="E37522BFAE5543C78FFD6FDE2A0299BB"/>
  </w:style>
  <w:style w:type="paragraph" w:customStyle="1" w:styleId="E3856BBC806D4B278A3053DBD8116BA3">
    <w:name w:val="E3856BBC806D4B278A3053DBD8116BA3"/>
  </w:style>
  <w:style w:type="paragraph" w:customStyle="1" w:styleId="50141E5BDF8242F6A2C68A6DF6553281">
    <w:name w:val="50141E5BDF8242F6A2C68A6DF6553281"/>
  </w:style>
  <w:style w:type="paragraph" w:customStyle="1" w:styleId="2493664542F34E75B7D424FB9AA41B4D">
    <w:name w:val="2493664542F34E75B7D424FB9AA41B4D"/>
  </w:style>
  <w:style w:type="paragraph" w:customStyle="1" w:styleId="756CA91164F74D089F16A95ADEF06902">
    <w:name w:val="756CA91164F74D089F16A95ADEF06902"/>
  </w:style>
  <w:style w:type="paragraph" w:customStyle="1" w:styleId="7BD2A1D5383B4B8C800D8A7DEF9AA3D6">
    <w:name w:val="7BD2A1D5383B4B8C800D8A7DEF9AA3D6"/>
  </w:style>
  <w:style w:type="paragraph" w:customStyle="1" w:styleId="229294B8B8A64854B105EEEB49D58950">
    <w:name w:val="229294B8B8A64854B105EEEB49D58950"/>
  </w:style>
  <w:style w:type="paragraph" w:customStyle="1" w:styleId="586AFE8ABC754FC89C70CA9051C987F8">
    <w:name w:val="586AFE8ABC754FC89C70CA9051C987F8"/>
  </w:style>
  <w:style w:type="paragraph" w:customStyle="1" w:styleId="F9AB4C3562D1484282C7277E9CEF5943">
    <w:name w:val="F9AB4C3562D1484282C7277E9CEF5943"/>
  </w:style>
  <w:style w:type="paragraph" w:customStyle="1" w:styleId="601610DA524449CB8CD718D29BC230CD">
    <w:name w:val="601610DA524449CB8CD718D29BC230CD"/>
  </w:style>
  <w:style w:type="paragraph" w:customStyle="1" w:styleId="80AAFCEDAB8D49029761BAAE48644067">
    <w:name w:val="80AAFCEDAB8D49029761BAAE48644067"/>
  </w:style>
  <w:style w:type="paragraph" w:customStyle="1" w:styleId="895B85C1BE4F41C4ABE33241097579E8">
    <w:name w:val="895B85C1BE4F41C4ABE33241097579E8"/>
  </w:style>
  <w:style w:type="paragraph" w:customStyle="1" w:styleId="19787E937CF04C1094D3555B0C19C364">
    <w:name w:val="19787E937CF04C1094D3555B0C19C364"/>
  </w:style>
  <w:style w:type="paragraph" w:customStyle="1" w:styleId="3F455EB1C166426AB02D19F5E031C450">
    <w:name w:val="3F455EB1C166426AB02D19F5E031C450"/>
  </w:style>
  <w:style w:type="paragraph" w:customStyle="1" w:styleId="BC5911E6A507452989D43670327AF3C2">
    <w:name w:val="BC5911E6A507452989D43670327AF3C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BCA16F3FCD4AFCA36446A65E496216">
    <w:name w:val="4DBCA16F3FCD4AFCA36446A65E496216"/>
  </w:style>
  <w:style w:type="paragraph" w:customStyle="1" w:styleId="3DB93B96278C4DA19FB24E837BC804D0">
    <w:name w:val="3DB93B96278C4DA19FB24E837BC804D0"/>
  </w:style>
  <w:style w:type="paragraph" w:customStyle="1" w:styleId="9D65B036C7D145FA8106A8B2BCB1A324">
    <w:name w:val="9D65B036C7D145FA8106A8B2BCB1A324"/>
  </w:style>
  <w:style w:type="paragraph" w:customStyle="1" w:styleId="E37522BFAE5543C78FFD6FDE2A0299BB">
    <w:name w:val="E37522BFAE5543C78FFD6FDE2A0299BB"/>
  </w:style>
  <w:style w:type="paragraph" w:customStyle="1" w:styleId="E3856BBC806D4B278A3053DBD8116BA3">
    <w:name w:val="E3856BBC806D4B278A3053DBD8116BA3"/>
  </w:style>
  <w:style w:type="paragraph" w:customStyle="1" w:styleId="50141E5BDF8242F6A2C68A6DF6553281">
    <w:name w:val="50141E5BDF8242F6A2C68A6DF6553281"/>
  </w:style>
  <w:style w:type="paragraph" w:customStyle="1" w:styleId="2493664542F34E75B7D424FB9AA41B4D">
    <w:name w:val="2493664542F34E75B7D424FB9AA41B4D"/>
  </w:style>
  <w:style w:type="paragraph" w:customStyle="1" w:styleId="756CA91164F74D089F16A95ADEF06902">
    <w:name w:val="756CA91164F74D089F16A95ADEF06902"/>
  </w:style>
  <w:style w:type="paragraph" w:customStyle="1" w:styleId="7BD2A1D5383B4B8C800D8A7DEF9AA3D6">
    <w:name w:val="7BD2A1D5383B4B8C800D8A7DEF9AA3D6"/>
  </w:style>
  <w:style w:type="paragraph" w:customStyle="1" w:styleId="229294B8B8A64854B105EEEB49D58950">
    <w:name w:val="229294B8B8A64854B105EEEB49D58950"/>
  </w:style>
  <w:style w:type="paragraph" w:customStyle="1" w:styleId="586AFE8ABC754FC89C70CA9051C987F8">
    <w:name w:val="586AFE8ABC754FC89C70CA9051C987F8"/>
  </w:style>
  <w:style w:type="paragraph" w:customStyle="1" w:styleId="F9AB4C3562D1484282C7277E9CEF5943">
    <w:name w:val="F9AB4C3562D1484282C7277E9CEF5943"/>
  </w:style>
  <w:style w:type="paragraph" w:customStyle="1" w:styleId="601610DA524449CB8CD718D29BC230CD">
    <w:name w:val="601610DA524449CB8CD718D29BC230CD"/>
  </w:style>
  <w:style w:type="paragraph" w:customStyle="1" w:styleId="80AAFCEDAB8D49029761BAAE48644067">
    <w:name w:val="80AAFCEDAB8D49029761BAAE48644067"/>
  </w:style>
  <w:style w:type="paragraph" w:customStyle="1" w:styleId="895B85C1BE4F41C4ABE33241097579E8">
    <w:name w:val="895B85C1BE4F41C4ABE33241097579E8"/>
  </w:style>
  <w:style w:type="paragraph" w:customStyle="1" w:styleId="19787E937CF04C1094D3555B0C19C364">
    <w:name w:val="19787E937CF04C1094D3555B0C19C364"/>
  </w:style>
  <w:style w:type="paragraph" w:customStyle="1" w:styleId="3F455EB1C166426AB02D19F5E031C450">
    <w:name w:val="3F455EB1C166426AB02D19F5E031C450"/>
  </w:style>
  <w:style w:type="paragraph" w:customStyle="1" w:styleId="BC5911E6A507452989D43670327AF3C2">
    <w:name w:val="BC5911E6A507452989D43670327AF3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0</TotalTime>
  <Pages>1</Pages>
  <Words>78</Words>
  <Characters>448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and Wirral Partnership NHS Foundation Trust</Company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 Jones</dc:creator>
  <cp:lastModifiedBy>Vicki Dunham</cp:lastModifiedBy>
  <cp:revision>2</cp:revision>
  <dcterms:created xsi:type="dcterms:W3CDTF">2019-02-27T09:42:00Z</dcterms:created>
  <dcterms:modified xsi:type="dcterms:W3CDTF">2019-02-27T09:42:00Z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